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073C87C4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321C6ADE" w14:textId="45A3F48D" w:rsidR="005854DB" w:rsidRPr="005854DB" w:rsidRDefault="00000000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7D17D44EAD544F73B8A89CC0ADC142D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CC0E36">
                  <w:t xml:space="preserve">Upgrade to iMIS </w:t>
                </w:r>
                <w:r w:rsidR="00DD186C">
                  <w:t>EMS</w:t>
                </w:r>
              </w:sdtContent>
            </w:sdt>
          </w:p>
        </w:tc>
      </w:tr>
      <w:tr w:rsidR="005854DB" w:rsidRPr="0092125E" w14:paraId="682FFFFA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383117C3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4E695819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3A65A32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7755917B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02B566AD886D4C9D9B879A800931334C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47C159B" w14:textId="391AA90F" w:rsidR="005854DB" w:rsidRPr="005854DB" w:rsidRDefault="00CC0E36" w:rsidP="005854DB">
                <w:pPr>
                  <w:pStyle w:val="Subtitle"/>
                </w:pPr>
                <w:r>
                  <w:t>Checklist and Approval</w:t>
                </w:r>
              </w:p>
            </w:sdtContent>
          </w:sdt>
        </w:tc>
      </w:tr>
    </w:tbl>
    <w:bookmarkEnd w:id="0"/>
    <w:p w14:paraId="5B630032" w14:textId="4B78E486" w:rsidR="00130FDA" w:rsidRDefault="00130FDA" w:rsidP="00130FDA">
      <w:r>
        <w:t xml:space="preserve">This checklist and approval form serves as a helpful resource to ensure that all parties included in the upgrade process to iMIS </w:t>
      </w:r>
      <w:r w:rsidR="00DD186C">
        <w:t>EMS</w:t>
      </w:r>
      <w:r>
        <w:t xml:space="preserve"> are aware of necessary steps and actions required for success. </w:t>
      </w:r>
    </w:p>
    <w:p w14:paraId="04DC0CF5" w14:textId="77777777" w:rsidR="00005E54" w:rsidRDefault="00005E54" w:rsidP="00130FDA"/>
    <w:p w14:paraId="60632509" w14:textId="0826A598" w:rsidR="00005E54" w:rsidRPr="00005E54" w:rsidRDefault="00005E54" w:rsidP="00130FDA">
      <w:pPr>
        <w:rPr>
          <w:i/>
          <w:iCs/>
        </w:rPr>
      </w:pPr>
      <w:r>
        <w:rPr>
          <w:i/>
          <w:iCs/>
        </w:rPr>
        <w:t xml:space="preserve">The Partner: </w:t>
      </w:r>
      <w:r w:rsidRPr="00005E54">
        <w:rPr>
          <w:i/>
          <w:iCs/>
          <w:u w:val="single"/>
        </w:rPr>
        <w:t>Enter Partner or ASI Client Success Name</w:t>
      </w:r>
      <w:r w:rsidRPr="00005E54">
        <w:rPr>
          <w:i/>
          <w:iCs/>
        </w:rPr>
        <w:t xml:space="preserve"> </w:t>
      </w:r>
    </w:p>
    <w:p w14:paraId="3F3E664B" w14:textId="47FA2ACE" w:rsidR="00005E54" w:rsidRPr="00005E54" w:rsidRDefault="00005E54" w:rsidP="00130FDA">
      <w:pPr>
        <w:rPr>
          <w:i/>
          <w:iCs/>
        </w:rPr>
      </w:pPr>
      <w:r>
        <w:rPr>
          <w:i/>
          <w:iCs/>
        </w:rPr>
        <w:t xml:space="preserve">The </w:t>
      </w:r>
      <w:r w:rsidRPr="00005E54">
        <w:rPr>
          <w:i/>
          <w:iCs/>
        </w:rPr>
        <w:t>Client</w:t>
      </w:r>
      <w:r>
        <w:rPr>
          <w:i/>
          <w:iCs/>
        </w:rPr>
        <w:t xml:space="preserve">: </w:t>
      </w:r>
      <w:r w:rsidRPr="00005E54">
        <w:rPr>
          <w:i/>
          <w:iCs/>
          <w:u w:val="single"/>
        </w:rPr>
        <w:t>Enter Client Organization Name</w:t>
      </w:r>
    </w:p>
    <w:sdt>
      <w:sdtPr>
        <w:id w:val="-2035794854"/>
        <w:placeholder>
          <w:docPart w:val="8BAB2D7041694AF98990D428564326B0"/>
        </w:placeholder>
        <w:temporary/>
        <w:showingPlcHdr/>
        <w15:appearance w15:val="hidden"/>
      </w:sdtPr>
      <w:sdtContent>
        <w:p w14:paraId="28BB020A" w14:textId="395A61B4" w:rsidR="00BD0C60" w:rsidRDefault="005854DB" w:rsidP="005854DB">
          <w:pPr>
            <w:pStyle w:val="Heading1"/>
          </w:pPr>
          <w:r w:rsidRPr="003639D2">
            <w:t>Getting Started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685B4E" w14:paraId="5A6BDCDC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2949F1E8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4D21492" w14:textId="4BBFB348" w:rsidR="00CC0E36" w:rsidRDefault="00005E54" w:rsidP="00CC0E36">
            <w:pPr>
              <w:pStyle w:val="ListNumber"/>
            </w:pPr>
            <w:r>
              <w:t>We, the Partner, h</w:t>
            </w:r>
            <w:r w:rsidR="00CC0E36">
              <w:t xml:space="preserve">ave upgraded the client to iMIS 2017GA with the latest service pack. </w:t>
            </w:r>
          </w:p>
        </w:tc>
      </w:tr>
      <w:tr w:rsidR="00A67285" w14:paraId="3F85C204" w14:textId="77777777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7704CA1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0DCAFE2D" w14:textId="3D376CF4" w:rsidR="00A67285" w:rsidRDefault="00005E54" w:rsidP="00A67285">
            <w:pPr>
              <w:pStyle w:val="ListNumber"/>
            </w:pPr>
            <w:r>
              <w:t>We, the Partner, h</w:t>
            </w:r>
            <w:r w:rsidR="00CC0E36">
              <w:t xml:space="preserve">ave removed all customizations and have reconfigured the client’s site to work in a cloud friendly manner in accordance with ASI guidelines and recommendations. </w:t>
            </w:r>
          </w:p>
        </w:tc>
      </w:tr>
      <w:tr w:rsidR="00A67285" w14:paraId="76CDB11B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79FA61C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586FE12" w14:textId="462FDB57" w:rsidR="00A67285" w:rsidRPr="00685B4E" w:rsidRDefault="00005E54" w:rsidP="00A67285">
            <w:pPr>
              <w:pStyle w:val="ListNumber"/>
            </w:pPr>
            <w:r>
              <w:t>We, the Partner, h</w:t>
            </w:r>
            <w:r w:rsidR="00CC0E36">
              <w:t>ave shared the iMIS test environment with the client.</w:t>
            </w:r>
          </w:p>
        </w:tc>
      </w:tr>
      <w:tr w:rsidR="00A67285" w14:paraId="2E2BC536" w14:textId="77777777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4C105E5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2AFFB0BB" w14:textId="3E5EA9F9" w:rsidR="00DD186C" w:rsidRPr="00685B4E" w:rsidRDefault="00005E54" w:rsidP="00DD186C">
            <w:pPr>
              <w:pStyle w:val="ListNumber"/>
            </w:pPr>
            <w:r>
              <w:t>We, the Partner, h</w:t>
            </w:r>
            <w:r w:rsidR="00CC0E36">
              <w:t xml:space="preserve">ave shared the Test Plan with the client. </w:t>
            </w:r>
            <w:hyperlink r:id="rId11" w:history="1">
              <w:r w:rsidR="00DD186C" w:rsidRPr="00DD186C">
                <w:rPr>
                  <w:rStyle w:val="Hyperlink"/>
                  <w:color w:val="5CD2FF" w:themeColor="accent4" w:themeTint="99"/>
                </w:rPr>
                <w:t>https://help.imis.com/enterprise/upgrading_to_imis_ems/testing_imis_ems/testing_imis_ems.htm</w:t>
              </w:r>
            </w:hyperlink>
          </w:p>
        </w:tc>
      </w:tr>
    </w:tbl>
    <w:p w14:paraId="3992EE74" w14:textId="3F87D53A" w:rsidR="00685B4E" w:rsidRPr="00685B4E" w:rsidRDefault="00357BD8" w:rsidP="00685B4E">
      <w:pPr>
        <w:pStyle w:val="Heading1"/>
      </w:pPr>
      <w:r>
        <w:t>Committing to a Successful Upgrade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64E2233B" w14:textId="77777777" w:rsidTr="00794847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54D2B952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331C6F2F" w14:textId="6AE1B66C" w:rsidR="00005E54" w:rsidRDefault="00005E54" w:rsidP="00005E54">
            <w:pPr>
              <w:pStyle w:val="ListNumber"/>
              <w:numPr>
                <w:ilvl w:val="0"/>
                <w:numId w:val="39"/>
              </w:numPr>
            </w:pPr>
            <w:r>
              <w:t xml:space="preserve">We, the Partner, confirm that all reconfiguration and dropped customizations do not negatively affect the iMIS test environment and the site is working as expected. </w:t>
            </w:r>
          </w:p>
        </w:tc>
      </w:tr>
      <w:tr w:rsidR="00A67285" w14:paraId="09DEAB36" w14:textId="77777777" w:rsidTr="00794847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526E815F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74660BC6" w14:textId="733F353A" w:rsidR="00A67285" w:rsidRDefault="00005E54" w:rsidP="00A67285">
            <w:pPr>
              <w:pStyle w:val="ListNumber"/>
            </w:pPr>
            <w:r>
              <w:t>We, the Client, confirm that the test plan has been followed and testing has been completed on the iMIS test environment in accordance with our own business processes and requirements.</w:t>
            </w:r>
          </w:p>
        </w:tc>
      </w:tr>
      <w:tr w:rsidR="00A67285" w14:paraId="258B7378" w14:textId="77777777" w:rsidTr="00794847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3E5AE8E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40A56E76" w14:textId="60744A7A" w:rsidR="00A67285" w:rsidRPr="00685B4E" w:rsidRDefault="00005E54" w:rsidP="00A67285">
            <w:pPr>
              <w:pStyle w:val="ListNumber"/>
            </w:pPr>
            <w:r>
              <w:t>We, the Client, h</w:t>
            </w:r>
            <w:r w:rsidR="00357BD8">
              <w:t>ave filled out the application form to setup our iMIS Pay Gateway.</w:t>
            </w:r>
          </w:p>
        </w:tc>
      </w:tr>
    </w:tbl>
    <w:p w14:paraId="13FDA342" w14:textId="77777777" w:rsidR="000640DF" w:rsidRDefault="000640DF" w:rsidP="002955AB"/>
    <w:p w14:paraId="252BDCBF" w14:textId="7DD8FF6D" w:rsidR="00685B4E" w:rsidRDefault="000640DF" w:rsidP="002955AB">
      <w:pPr>
        <w:pStyle w:val="Heading1"/>
      </w:pPr>
      <w:r>
        <w:lastRenderedPageBreak/>
        <w:t>Sustaining Client Success in iMIS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14:paraId="69C030C9" w14:textId="77777777" w:rsidTr="00794847">
        <w:trPr>
          <w:trHeight w:val="297"/>
        </w:trPr>
        <w:sdt>
          <w:sdtPr>
            <w:id w:val="-131849197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1EC04622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514F4969" w14:textId="5B9440B5" w:rsidR="00A67285" w:rsidRPr="002955AB" w:rsidRDefault="000640DF" w:rsidP="00A67285">
            <w:pPr>
              <w:pStyle w:val="ListNumber"/>
              <w:numPr>
                <w:ilvl w:val="0"/>
                <w:numId w:val="45"/>
              </w:numPr>
            </w:pPr>
            <w:r>
              <w:t xml:space="preserve">We, </w:t>
            </w:r>
            <w:r w:rsidR="00005E54">
              <w:t>the Partner,</w:t>
            </w:r>
            <w:r>
              <w:t xml:space="preserve"> have coordinated a</w:t>
            </w:r>
            <w:r w:rsidR="00E75BD2">
              <w:t>n upgrade</w:t>
            </w:r>
            <w:r>
              <w:t xml:space="preserve"> date and have requested the upgrade to take place on </w:t>
            </w:r>
            <w:r w:rsidRPr="000640DF">
              <w:rPr>
                <w:u w:val="single"/>
              </w:rPr>
              <w:t>(enter date)</w:t>
            </w:r>
            <w:r w:rsidRPr="000640DF">
              <w:t>.</w:t>
            </w:r>
          </w:p>
        </w:tc>
      </w:tr>
      <w:tr w:rsidR="00A67285" w14:paraId="4975CD87" w14:textId="77777777" w:rsidTr="00794847">
        <w:sdt>
          <w:sdtPr>
            <w:id w:val="171222493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0D1C8197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19A426EB" w14:textId="58D12AED" w:rsidR="00A67285" w:rsidRPr="002955AB" w:rsidRDefault="000640DF" w:rsidP="00A67285">
            <w:pPr>
              <w:pStyle w:val="ListNumber"/>
            </w:pPr>
            <w:r>
              <w:t>We,</w:t>
            </w:r>
            <w:r w:rsidR="00005E54">
              <w:t xml:space="preserve"> the Partner,</w:t>
            </w:r>
            <w:r w:rsidRPr="000640DF">
              <w:t xml:space="preserve"> will</w:t>
            </w:r>
            <w:r>
              <w:t xml:space="preserve"> commit to supporting the client for a minimum of two weeks post upgrade.</w:t>
            </w:r>
          </w:p>
        </w:tc>
      </w:tr>
      <w:tr w:rsidR="00A67285" w14:paraId="5304D7CD" w14:textId="77777777" w:rsidTr="00794847">
        <w:sdt>
          <w:sdtPr>
            <w:id w:val="-15735746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475A8ACF" w14:textId="77777777" w:rsidR="00A67285" w:rsidRP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778C0E13" w14:textId="6866E8AC" w:rsidR="00B66624" w:rsidRPr="002955AB" w:rsidRDefault="000640DF" w:rsidP="00005E54">
            <w:pPr>
              <w:pStyle w:val="ListNumber"/>
            </w:pPr>
            <w:r>
              <w:t xml:space="preserve">We, </w:t>
            </w:r>
            <w:r w:rsidR="00005E54" w:rsidRPr="00005E54">
              <w:t>the Partner,</w:t>
            </w:r>
            <w:r w:rsidR="00FC4862" w:rsidRPr="00FC4862">
              <w:t xml:space="preserve"> </w:t>
            </w:r>
            <w:r w:rsidRPr="000640DF">
              <w:t>will</w:t>
            </w:r>
            <w:r>
              <w:t xml:space="preserve"> notify Kristina Drosos (</w:t>
            </w:r>
            <w:hyperlink r:id="rId12" w:history="1">
              <w:r w:rsidRPr="00E75BD2">
                <w:rPr>
                  <w:rStyle w:val="Hyperlink"/>
                  <w:color w:val="64B2C1" w:themeColor="background2"/>
                </w:rPr>
                <w:t>kdrosos@advsol.com</w:t>
              </w:r>
            </w:hyperlink>
            <w:r>
              <w:t>) when the client is being officially transitioned to Tech Support post upgrade for ongoing iMIS support.</w:t>
            </w:r>
          </w:p>
        </w:tc>
      </w:tr>
    </w:tbl>
    <w:p w14:paraId="6527D20C" w14:textId="77777777" w:rsidR="00005E54" w:rsidRDefault="00005E54" w:rsidP="002955AB"/>
    <w:p w14:paraId="1E05F2F2" w14:textId="1E740D1D" w:rsidR="00E75BD2" w:rsidRDefault="00E75BD2" w:rsidP="002955AB">
      <w:r w:rsidRPr="00E75BD2">
        <w:t xml:space="preserve">I am representing </w:t>
      </w:r>
      <w:r w:rsidR="00005E54">
        <w:t>the Partner</w:t>
      </w:r>
      <w:r w:rsidRPr="00E75BD2">
        <w:t xml:space="preserve"> and </w:t>
      </w:r>
      <w:r w:rsidR="00005E54">
        <w:t>the C</w:t>
      </w:r>
      <w:r w:rsidRPr="00E75BD2">
        <w:t xml:space="preserve">lient by signing the below and confirming that the above steps have been taken. </w:t>
      </w:r>
    </w:p>
    <w:p w14:paraId="2708FA38" w14:textId="77777777" w:rsidR="00005E54" w:rsidRDefault="00005E54" w:rsidP="002955AB"/>
    <w:p w14:paraId="139DBA7D" w14:textId="1ABD4BE8" w:rsidR="00E75BD2" w:rsidRDefault="00E75BD2" w:rsidP="002955AB">
      <w:r w:rsidRPr="00E75BD2">
        <w:t>I</w:t>
      </w:r>
      <w:r>
        <w:t xml:space="preserve"> also</w:t>
      </w:r>
      <w:r w:rsidRPr="00E75BD2">
        <w:t xml:space="preserve"> understand that I am required to submit this completed document to Cloud Services</w:t>
      </w:r>
      <w:r>
        <w:t xml:space="preserve"> through the Support Portal via a Support Ticket</w:t>
      </w:r>
      <w:r w:rsidRPr="00E75BD2">
        <w:rPr>
          <w:color w:val="64B2C1" w:themeColor="background2"/>
        </w:rPr>
        <w:t xml:space="preserve"> </w:t>
      </w:r>
      <w:hyperlink r:id="rId13" w:history="1">
        <w:r w:rsidRPr="00E75BD2">
          <w:rPr>
            <w:rStyle w:val="Hyperlink"/>
            <w:color w:val="64B2C1" w:themeColor="background2"/>
          </w:rPr>
          <w:t>https://support.imis.com/</w:t>
        </w:r>
      </w:hyperlink>
      <w:r w:rsidR="00DD186C" w:rsidRPr="00E75BD2">
        <w:rPr>
          <w:color w:val="64B2C1" w:themeColor="background2"/>
        </w:rPr>
        <w:t xml:space="preserve"> </w:t>
      </w:r>
      <w:r w:rsidRPr="00E75BD2">
        <w:rPr>
          <w:color w:val="64B2C1" w:themeColor="background2"/>
        </w:rPr>
        <w:t xml:space="preserve">  </w:t>
      </w:r>
      <w:r w:rsidRPr="00E75BD2">
        <w:t>prior to the upgrade date in order to proceed on the date selected.</w:t>
      </w:r>
      <w:r>
        <w:t xml:space="preserve"> Upon receipt by Cloud Services, the upgrade date will be confirmed. </w:t>
      </w:r>
    </w:p>
    <w:p w14:paraId="6B15C6F0" w14:textId="3D7DE637" w:rsidR="00DD186C" w:rsidRDefault="00DD186C" w:rsidP="002955AB"/>
    <w:p w14:paraId="21F59DBB" w14:textId="77777777" w:rsidR="00DD186C" w:rsidRDefault="00DD186C" w:rsidP="002955AB"/>
    <w:p w14:paraId="431101E1" w14:textId="7E81F192" w:rsidR="00E75BD2" w:rsidRDefault="00E75BD2" w:rsidP="002955AB">
      <w:pPr>
        <w:pBdr>
          <w:bottom w:val="single" w:sz="12" w:space="1" w:color="auto"/>
        </w:pBdr>
      </w:pPr>
      <w:r>
        <w:t>Signing Authority</w:t>
      </w:r>
    </w:p>
    <w:p w14:paraId="1A5EFA8A" w14:textId="2BE3EC7D" w:rsidR="00E75BD2" w:rsidRDefault="00E75BD2" w:rsidP="002955AB">
      <w:r>
        <w:t>Title:</w:t>
      </w:r>
    </w:p>
    <w:p w14:paraId="61F450B9" w14:textId="0FDF850C" w:rsidR="00E75BD2" w:rsidRDefault="00E75BD2" w:rsidP="002955AB">
      <w:r>
        <w:t>Organization:</w:t>
      </w:r>
    </w:p>
    <w:p w14:paraId="69CEC5AE" w14:textId="018A2617" w:rsidR="00E75BD2" w:rsidRDefault="00E75BD2" w:rsidP="002955AB">
      <w:r>
        <w:t>Date:</w:t>
      </w:r>
    </w:p>
    <w:p w14:paraId="444B63E8" w14:textId="77777777" w:rsidR="00E75BD2" w:rsidRPr="005854DB" w:rsidRDefault="00E75BD2" w:rsidP="002955AB"/>
    <w:sectPr w:rsidR="00E75BD2" w:rsidRPr="005854DB" w:rsidSect="00424B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A522E" w14:textId="77777777" w:rsidR="003848B2" w:rsidRDefault="003848B2" w:rsidP="005A20E2">
      <w:pPr>
        <w:spacing w:after="0"/>
      </w:pPr>
      <w:r>
        <w:separator/>
      </w:r>
    </w:p>
    <w:p w14:paraId="011FAB52" w14:textId="77777777" w:rsidR="003848B2" w:rsidRDefault="003848B2"/>
    <w:p w14:paraId="36FC1EE3" w14:textId="77777777" w:rsidR="003848B2" w:rsidRDefault="003848B2" w:rsidP="009B4773"/>
    <w:p w14:paraId="0139C9DB" w14:textId="77777777" w:rsidR="003848B2" w:rsidRDefault="003848B2" w:rsidP="00513832"/>
  </w:endnote>
  <w:endnote w:type="continuationSeparator" w:id="0">
    <w:p w14:paraId="5061AC3D" w14:textId="77777777" w:rsidR="003848B2" w:rsidRDefault="003848B2" w:rsidP="005A20E2">
      <w:pPr>
        <w:spacing w:after="0"/>
      </w:pPr>
      <w:r>
        <w:continuationSeparator/>
      </w:r>
    </w:p>
    <w:p w14:paraId="4E1984E7" w14:textId="77777777" w:rsidR="003848B2" w:rsidRDefault="003848B2"/>
    <w:p w14:paraId="440C60E4" w14:textId="77777777" w:rsidR="003848B2" w:rsidRDefault="003848B2" w:rsidP="009B4773"/>
    <w:p w14:paraId="29EDF5E7" w14:textId="77777777" w:rsidR="003848B2" w:rsidRDefault="003848B2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6E4F6" w14:textId="77777777" w:rsidR="00055DBD" w:rsidRDefault="00055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078CB" w14:textId="5323F1BC" w:rsidR="00B57756" w:rsidRPr="003639D2" w:rsidRDefault="00E75BD2" w:rsidP="003639D2">
    <w:pPr>
      <w:pStyle w:val="Footer"/>
    </w:pPr>
    <w:r>
      <w:rPr>
        <w:noProof/>
      </w:rPr>
      <w:drawing>
        <wp:inline distT="0" distB="0" distL="0" distR="0" wp14:anchorId="24FD9B15" wp14:editId="48F6CF5B">
          <wp:extent cx="1238250" cy="285750"/>
          <wp:effectExtent l="0" t="0" r="0" b="0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016" cy="305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7756" w:rsidRPr="003639D2">
      <w:tab/>
    </w:r>
    <w:r w:rsidR="00B57756" w:rsidRPr="003639D2">
      <w:fldChar w:fldCharType="begin"/>
    </w:r>
    <w:r w:rsidR="00B57756" w:rsidRPr="003639D2">
      <w:instrText xml:space="preserve"> PAGE   \* MERGEFORMAT </w:instrText>
    </w:r>
    <w:r w:rsidR="00B57756" w:rsidRPr="003639D2">
      <w:fldChar w:fldCharType="separate"/>
    </w:r>
    <w:r w:rsidR="00B57756" w:rsidRPr="003639D2">
      <w:t>1</w:t>
    </w:r>
    <w:r w:rsidR="00B57756" w:rsidRPr="003639D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C45E8" w14:textId="412A71E3" w:rsidR="005854DB" w:rsidRPr="00F8411A" w:rsidRDefault="00424BAC" w:rsidP="005854DB">
    <w:pPr>
      <w:pStyle w:val="Footer"/>
    </w:pPr>
    <w:r>
      <w:rPr>
        <w:noProof/>
      </w:rPr>
      <w:drawing>
        <wp:inline distT="0" distB="0" distL="0" distR="0" wp14:anchorId="145FF426" wp14:editId="7F222B22">
          <wp:extent cx="1196973" cy="276225"/>
          <wp:effectExtent l="0" t="0" r="3810" b="0"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639" cy="286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54DB" w:rsidRPr="00F8411A">
      <w:tab/>
    </w:r>
    <w:r w:rsidR="005854DB" w:rsidRPr="00F8411A">
      <w:fldChar w:fldCharType="begin"/>
    </w:r>
    <w:r w:rsidR="005854DB" w:rsidRPr="00F8411A">
      <w:instrText xml:space="preserve"> PAGE   \* MERGEFORMAT </w:instrText>
    </w:r>
    <w:r w:rsidR="005854DB" w:rsidRPr="00F8411A">
      <w:fldChar w:fldCharType="separate"/>
    </w:r>
    <w:r w:rsidR="005854DB">
      <w:t>2</w:t>
    </w:r>
    <w:r w:rsidR="005854DB"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D7CA2" w14:textId="77777777" w:rsidR="003848B2" w:rsidRDefault="003848B2" w:rsidP="005A20E2">
      <w:pPr>
        <w:spacing w:after="0"/>
      </w:pPr>
      <w:r>
        <w:separator/>
      </w:r>
    </w:p>
    <w:p w14:paraId="676304D4" w14:textId="77777777" w:rsidR="003848B2" w:rsidRDefault="003848B2"/>
    <w:p w14:paraId="5CBD18C6" w14:textId="77777777" w:rsidR="003848B2" w:rsidRDefault="003848B2" w:rsidP="009B4773"/>
    <w:p w14:paraId="5D6C4303" w14:textId="77777777" w:rsidR="003848B2" w:rsidRDefault="003848B2" w:rsidP="00513832"/>
  </w:footnote>
  <w:footnote w:type="continuationSeparator" w:id="0">
    <w:p w14:paraId="2FA771E6" w14:textId="77777777" w:rsidR="003848B2" w:rsidRDefault="003848B2" w:rsidP="005A20E2">
      <w:pPr>
        <w:spacing w:after="0"/>
      </w:pPr>
      <w:r>
        <w:continuationSeparator/>
      </w:r>
    </w:p>
    <w:p w14:paraId="45C946A4" w14:textId="77777777" w:rsidR="003848B2" w:rsidRDefault="003848B2"/>
    <w:p w14:paraId="55A7E35C" w14:textId="77777777" w:rsidR="003848B2" w:rsidRDefault="003848B2" w:rsidP="009B4773"/>
    <w:p w14:paraId="24CA1BD6" w14:textId="77777777" w:rsidR="003848B2" w:rsidRDefault="003848B2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2C0E4" w14:textId="77777777" w:rsidR="00055DBD" w:rsidRDefault="00055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E39C" w14:textId="458B05DD" w:rsidR="003639D2" w:rsidRPr="003639D2" w:rsidRDefault="00000000" w:rsidP="003639D2">
    <w:pPr>
      <w:pStyle w:val="Header1"/>
    </w:pPr>
    <w:sdt>
      <w:sdtPr>
        <w:alias w:val="Title"/>
        <w:tag w:val=""/>
        <w:id w:val="-611985797"/>
        <w:placeholder>
          <w:docPart w:val="5066C31E7AEB4D15A952C49CD1CCDCE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DD186C">
          <w:t>Upgrade to iMIS EMS</w:t>
        </w:r>
      </w:sdtContent>
    </w:sdt>
  </w:p>
  <w:p w14:paraId="5A318E85" w14:textId="48655569" w:rsidR="005854DB" w:rsidRPr="005854DB" w:rsidRDefault="00000000" w:rsidP="003D6AFD">
    <w:pPr>
      <w:pStyle w:val="Header"/>
    </w:pPr>
    <w:sdt>
      <w:sdtPr>
        <w:alias w:val="Subtitle"/>
        <w:tag w:val=""/>
        <w:id w:val="-2023313307"/>
        <w:placeholder>
          <w:docPart w:val="BB45E67D62594589B65E626F23BFCAA0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CC0E36">
          <w:t>Checklist and Approval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DB5A77F" wp14:editId="7CE77E9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DE54C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5A7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1DADE54C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90E53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57F03D52" wp14:editId="366D644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751000">
    <w:abstractNumId w:val="27"/>
  </w:num>
  <w:num w:numId="2" w16cid:durableId="1689215433">
    <w:abstractNumId w:val="35"/>
  </w:num>
  <w:num w:numId="3" w16cid:durableId="408624217">
    <w:abstractNumId w:val="17"/>
  </w:num>
  <w:num w:numId="4" w16cid:durableId="1928614902">
    <w:abstractNumId w:val="25"/>
  </w:num>
  <w:num w:numId="5" w16cid:durableId="921378431">
    <w:abstractNumId w:val="14"/>
  </w:num>
  <w:num w:numId="6" w16cid:durableId="1186359972">
    <w:abstractNumId w:val="8"/>
  </w:num>
  <w:num w:numId="7" w16cid:durableId="202789765">
    <w:abstractNumId w:val="34"/>
  </w:num>
  <w:num w:numId="8" w16cid:durableId="638539298">
    <w:abstractNumId w:val="13"/>
  </w:num>
  <w:num w:numId="9" w16cid:durableId="1121073488">
    <w:abstractNumId w:val="36"/>
  </w:num>
  <w:num w:numId="10" w16cid:durableId="1870416537">
    <w:abstractNumId w:val="31"/>
  </w:num>
  <w:num w:numId="11" w16cid:durableId="2122872037">
    <w:abstractNumId w:val="4"/>
  </w:num>
  <w:num w:numId="12" w16cid:durableId="1863471326">
    <w:abstractNumId w:val="11"/>
  </w:num>
  <w:num w:numId="13" w16cid:durableId="1225483892">
    <w:abstractNumId w:val="16"/>
  </w:num>
  <w:num w:numId="14" w16cid:durableId="1653563704">
    <w:abstractNumId w:val="24"/>
  </w:num>
  <w:num w:numId="15" w16cid:durableId="588392254">
    <w:abstractNumId w:val="20"/>
  </w:num>
  <w:num w:numId="16" w16cid:durableId="2121098972">
    <w:abstractNumId w:val="7"/>
  </w:num>
  <w:num w:numId="17" w16cid:durableId="641231647">
    <w:abstractNumId w:val="26"/>
  </w:num>
  <w:num w:numId="18" w16cid:durableId="260260235">
    <w:abstractNumId w:val="37"/>
  </w:num>
  <w:num w:numId="19" w16cid:durableId="1561014893">
    <w:abstractNumId w:val="10"/>
  </w:num>
  <w:num w:numId="20" w16cid:durableId="1233811380">
    <w:abstractNumId w:val="29"/>
  </w:num>
  <w:num w:numId="21" w16cid:durableId="1324773426">
    <w:abstractNumId w:val="12"/>
  </w:num>
  <w:num w:numId="22" w16cid:durableId="298390123">
    <w:abstractNumId w:val="21"/>
  </w:num>
  <w:num w:numId="23" w16cid:durableId="221718004">
    <w:abstractNumId w:val="23"/>
  </w:num>
  <w:num w:numId="24" w16cid:durableId="1969120522">
    <w:abstractNumId w:val="19"/>
  </w:num>
  <w:num w:numId="25" w16cid:durableId="1332371591">
    <w:abstractNumId w:val="22"/>
  </w:num>
  <w:num w:numId="26" w16cid:durableId="1484271465">
    <w:abstractNumId w:val="9"/>
  </w:num>
  <w:num w:numId="27" w16cid:durableId="126553803">
    <w:abstractNumId w:val="32"/>
  </w:num>
  <w:num w:numId="28" w16cid:durableId="568269915">
    <w:abstractNumId w:val="15"/>
  </w:num>
  <w:num w:numId="29" w16cid:durableId="584385503">
    <w:abstractNumId w:val="6"/>
  </w:num>
  <w:num w:numId="30" w16cid:durableId="1337415681">
    <w:abstractNumId w:val="18"/>
  </w:num>
  <w:num w:numId="31" w16cid:durableId="1851988832">
    <w:abstractNumId w:val="5"/>
  </w:num>
  <w:num w:numId="32" w16cid:durableId="1813869423">
    <w:abstractNumId w:val="28"/>
  </w:num>
  <w:num w:numId="33" w16cid:durableId="1522011539">
    <w:abstractNumId w:val="30"/>
  </w:num>
  <w:num w:numId="34" w16cid:durableId="684788652">
    <w:abstractNumId w:val="3"/>
  </w:num>
  <w:num w:numId="35" w16cid:durableId="511263300">
    <w:abstractNumId w:val="1"/>
  </w:num>
  <w:num w:numId="36" w16cid:durableId="1369145194">
    <w:abstractNumId w:val="2"/>
  </w:num>
  <w:num w:numId="37" w16cid:durableId="940408125">
    <w:abstractNumId w:val="0"/>
  </w:num>
  <w:num w:numId="38" w16cid:durableId="2043822838">
    <w:abstractNumId w:val="33"/>
  </w:num>
  <w:num w:numId="39" w16cid:durableId="16817326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7091799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087652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680052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7984936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1308168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3541336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B6"/>
    <w:rsid w:val="0000092E"/>
    <w:rsid w:val="00005E54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5DBD"/>
    <w:rsid w:val="000640DF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30FDA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72D6B"/>
    <w:rsid w:val="002955AB"/>
    <w:rsid w:val="002A137B"/>
    <w:rsid w:val="0031130D"/>
    <w:rsid w:val="00314A6F"/>
    <w:rsid w:val="00334394"/>
    <w:rsid w:val="00347AF5"/>
    <w:rsid w:val="00357BD8"/>
    <w:rsid w:val="00360F98"/>
    <w:rsid w:val="003622B6"/>
    <w:rsid w:val="00362478"/>
    <w:rsid w:val="003639D2"/>
    <w:rsid w:val="00374421"/>
    <w:rsid w:val="003848B2"/>
    <w:rsid w:val="0039103D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4BAC"/>
    <w:rsid w:val="004262DD"/>
    <w:rsid w:val="0042646F"/>
    <w:rsid w:val="00433D21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01A78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9D71BB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66624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C0E36"/>
    <w:rsid w:val="00CD1D98"/>
    <w:rsid w:val="00CF1267"/>
    <w:rsid w:val="00D13200"/>
    <w:rsid w:val="00D26769"/>
    <w:rsid w:val="00D27AF8"/>
    <w:rsid w:val="00D6543F"/>
    <w:rsid w:val="00D65D51"/>
    <w:rsid w:val="00D74E0C"/>
    <w:rsid w:val="00D8068C"/>
    <w:rsid w:val="00D94688"/>
    <w:rsid w:val="00DA2D18"/>
    <w:rsid w:val="00DB1DB2"/>
    <w:rsid w:val="00DB5A2E"/>
    <w:rsid w:val="00DC0528"/>
    <w:rsid w:val="00DC1104"/>
    <w:rsid w:val="00DC7466"/>
    <w:rsid w:val="00DC7E1C"/>
    <w:rsid w:val="00DD186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75BD2"/>
    <w:rsid w:val="00E81E50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C4862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AB8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CC0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upport.imis.com/hc/en-u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kdrosos@advso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.imis.com/enterprise/upgrading_to_imis_ems/testing_imis_ems/testing_imis_ems.ht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rosos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D17D44EAD544F73B8A89CC0ADC14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293EA-1D26-4D7C-82DB-816AEB899EEC}"/>
      </w:docPartPr>
      <w:docPartBody>
        <w:p w:rsidR="00A85CFD" w:rsidRDefault="002E7E07">
          <w:pPr>
            <w:pStyle w:val="7D17D44EAD544F73B8A89CC0ADC142D6"/>
          </w:pPr>
          <w:r w:rsidRPr="003639D2">
            <w:t>OFFICE-BASED AGENCY</w:t>
          </w:r>
        </w:p>
      </w:docPartBody>
    </w:docPart>
    <w:docPart>
      <w:docPartPr>
        <w:name w:val="02B566AD886D4C9D9B879A8009313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F5247-CA1B-4173-8FB1-6DD2BBCB2E0D}"/>
      </w:docPartPr>
      <w:docPartBody>
        <w:p w:rsidR="00A85CFD" w:rsidRDefault="002E7E07">
          <w:pPr>
            <w:pStyle w:val="02B566AD886D4C9D9B879A800931334C"/>
          </w:pPr>
          <w:r w:rsidRPr="003639D2">
            <w:t>Startup Checklist</w:t>
          </w:r>
        </w:p>
      </w:docPartBody>
    </w:docPart>
    <w:docPart>
      <w:docPartPr>
        <w:name w:val="8BAB2D7041694AF98990D42856432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91A7D-39E9-4CE2-B7D1-777BEDEA66CE}"/>
      </w:docPartPr>
      <w:docPartBody>
        <w:p w:rsidR="00A85CFD" w:rsidRDefault="002E7E07">
          <w:pPr>
            <w:pStyle w:val="8BAB2D7041694AF98990D428564326B0"/>
          </w:pPr>
          <w:r w:rsidRPr="003639D2">
            <w:t>Getting Started</w:t>
          </w:r>
        </w:p>
      </w:docPartBody>
    </w:docPart>
    <w:docPart>
      <w:docPartPr>
        <w:name w:val="5066C31E7AEB4D15A952C49CD1CCD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F3CCD-7B89-43E2-A1A1-DEC9E4D3C226}"/>
      </w:docPartPr>
      <w:docPartBody>
        <w:p w:rsidR="00A85CFD" w:rsidRDefault="002E7E07">
          <w:pPr>
            <w:pStyle w:val="5066C31E7AEB4D15A952C49CD1CCDCEB"/>
          </w:pPr>
          <w:r w:rsidRPr="00207A17">
            <w:t>Let the local or regional press know you are opening and when.</w:t>
          </w:r>
        </w:p>
      </w:docPartBody>
    </w:docPart>
    <w:docPart>
      <w:docPartPr>
        <w:name w:val="BB45E67D62594589B65E626F23BFC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1B78F-71AF-4AB9-946B-1EAAC7497899}"/>
      </w:docPartPr>
      <w:docPartBody>
        <w:p w:rsidR="00A85CFD" w:rsidRDefault="00244C78" w:rsidP="00244C78">
          <w:pPr>
            <w:pStyle w:val="BB45E67D62594589B65E626F23BFCAA0"/>
          </w:pPr>
          <w:r w:rsidRPr="00685B4E">
            <w:t>Assess how much capital you have available to invest.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78"/>
    <w:rsid w:val="001512FF"/>
    <w:rsid w:val="00244C78"/>
    <w:rsid w:val="002E7E07"/>
    <w:rsid w:val="009D71BB"/>
    <w:rsid w:val="009F3357"/>
    <w:rsid w:val="00A85CFD"/>
    <w:rsid w:val="00CD6A53"/>
    <w:rsid w:val="00EC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17D44EAD544F73B8A89CC0ADC142D6">
    <w:name w:val="7D17D44EAD544F73B8A89CC0ADC142D6"/>
  </w:style>
  <w:style w:type="paragraph" w:customStyle="1" w:styleId="02B566AD886D4C9D9B879A800931334C">
    <w:name w:val="02B566AD886D4C9D9B879A800931334C"/>
  </w:style>
  <w:style w:type="paragraph" w:customStyle="1" w:styleId="8BAB2D7041694AF98990D428564326B0">
    <w:name w:val="8BAB2D7041694AF98990D428564326B0"/>
  </w:style>
  <w:style w:type="paragraph" w:customStyle="1" w:styleId="5066C31E7AEB4D15A952C49CD1CCDCEB">
    <w:name w:val="5066C31E7AEB4D15A952C49CD1CCDCEB"/>
  </w:style>
  <w:style w:type="paragraph" w:customStyle="1" w:styleId="BB45E67D62594589B65E626F23BFCAA0">
    <w:name w:val="BB45E67D62594589B65E626F23BFCAA0"/>
    <w:rsid w:val="00244C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024775D-196B-43D4-9A8A-2B63297504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Upgrade to iMIS Cloud</vt:lpstr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Upgrade to iMIS EMS</dc:title>
  <dc:subject/>
  <dc:creator/>
  <cp:keywords/>
  <dc:description/>
  <cp:lastModifiedBy/>
  <cp:revision>1</cp:revision>
  <dcterms:created xsi:type="dcterms:W3CDTF">2022-04-25T21:01:00Z</dcterms:created>
  <dcterms:modified xsi:type="dcterms:W3CDTF">2025-07-14T15:58:00Z</dcterms:modified>
  <cp:contentStatus>Checklist and Approval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